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0"/>
        <w:gridCol w:w="720"/>
        <w:gridCol w:w="6470"/>
      </w:tblGrid>
      <w:tr w:rsidR="001B2ABD" w14:paraId="42FD845F" w14:textId="77777777" w:rsidTr="001B2ABD">
        <w:trPr>
          <w:trHeight w:val="4410"/>
        </w:trPr>
        <w:tc>
          <w:tcPr>
            <w:tcW w:w="3600" w:type="dxa"/>
            <w:vAlign w:val="bottom"/>
          </w:tcPr>
          <w:p w14:paraId="4B519D26" w14:textId="1EFC3527" w:rsidR="001B2ABD" w:rsidRDefault="001B2ABD" w:rsidP="001B2ABD">
            <w:pPr>
              <w:tabs>
                <w:tab w:val="left" w:pos="990"/>
              </w:tabs>
              <w:jc w:val="center"/>
            </w:pPr>
          </w:p>
        </w:tc>
        <w:tc>
          <w:tcPr>
            <w:tcW w:w="720" w:type="dxa"/>
          </w:tcPr>
          <w:p w14:paraId="15069E16" w14:textId="77777777" w:rsidR="001B2ABD" w:rsidRDefault="001B2ABD" w:rsidP="000C45FF">
            <w:pPr>
              <w:tabs>
                <w:tab w:val="left" w:pos="990"/>
              </w:tabs>
            </w:pPr>
          </w:p>
        </w:tc>
        <w:tc>
          <w:tcPr>
            <w:tcW w:w="6470" w:type="dxa"/>
            <w:vAlign w:val="bottom"/>
          </w:tcPr>
          <w:p w14:paraId="1A8031A7" w14:textId="0A3AEB93" w:rsidR="001B2ABD" w:rsidRDefault="002D1977" w:rsidP="002D1977">
            <w:pPr>
              <w:pStyle w:val="Title"/>
            </w:pPr>
            <w:r>
              <w:t>Ankita jha</w:t>
            </w:r>
          </w:p>
        </w:tc>
      </w:tr>
      <w:tr w:rsidR="002D1977" w14:paraId="41E07386" w14:textId="77777777" w:rsidTr="001B2ABD">
        <w:tc>
          <w:tcPr>
            <w:tcW w:w="3600" w:type="dxa"/>
          </w:tcPr>
          <w:p w14:paraId="4C906640" w14:textId="116C23FF" w:rsidR="002D1977" w:rsidRDefault="002D1977" w:rsidP="002D1977"/>
          <w:p w14:paraId="5AAF92B8" w14:textId="77777777" w:rsidR="002D1977" w:rsidRDefault="002D1977" w:rsidP="002D1977"/>
          <w:p w14:paraId="4C75993C" w14:textId="77777777" w:rsidR="002D1977" w:rsidRDefault="002D1977" w:rsidP="002D1977">
            <w:pPr>
              <w:pStyle w:val="Heading3"/>
            </w:pPr>
            <w:r>
              <w:t xml:space="preserve">Carrier Objective </w:t>
            </w:r>
          </w:p>
          <w:p w14:paraId="56846A50" w14:textId="77777777" w:rsidR="002D1977" w:rsidRPr="003674AB" w:rsidRDefault="002D1977" w:rsidP="002D1977">
            <w:r>
              <w:t xml:space="preserve">To obtain a teaching position where I can utilize my subject </w:t>
            </w:r>
            <w:proofErr w:type="gramStart"/>
            <w:r>
              <w:t>knowledge ,</w:t>
            </w:r>
            <w:proofErr w:type="gramEnd"/>
            <w:r>
              <w:t xml:space="preserve"> communication skills, enthusiasm for learning to support and inspire students in their academic </w:t>
            </w:r>
            <w:proofErr w:type="gramStart"/>
            <w:r>
              <w:t>journey .</w:t>
            </w:r>
            <w:proofErr w:type="gramEnd"/>
            <w:r>
              <w:t xml:space="preserve"> I aim to create an engaging classroom environment and promote </w:t>
            </w:r>
            <w:proofErr w:type="gramStart"/>
            <w:r>
              <w:t>growth ,</w:t>
            </w:r>
            <w:proofErr w:type="gramEnd"/>
            <w:r>
              <w:t xml:space="preserve"> curiosity, and </w:t>
            </w:r>
            <w:proofErr w:type="gramStart"/>
            <w:r>
              <w:t>confidence .</w:t>
            </w:r>
            <w:proofErr w:type="gramEnd"/>
            <w:r>
              <w:t xml:space="preserve"> </w:t>
            </w:r>
          </w:p>
          <w:p w14:paraId="30EF5EE6" w14:textId="77777777" w:rsidR="002D1977" w:rsidRDefault="002D1977" w:rsidP="002D1977"/>
          <w:p w14:paraId="6A185D3E" w14:textId="77777777" w:rsidR="002D1977" w:rsidRDefault="002D1977" w:rsidP="002D1977"/>
          <w:sdt>
            <w:sdtPr>
              <w:id w:val="-1954003311"/>
              <w:placeholder>
                <w:docPart w:val="AADDF111631D438EAC75EECE7E2CB1F0"/>
              </w:placeholder>
              <w:temporary/>
              <w:showingPlcHdr/>
              <w15:appearance w15:val="hidden"/>
            </w:sdtPr>
            <w:sdtEndPr/>
            <w:sdtContent>
              <w:p w14:paraId="43BDFC80" w14:textId="77777777" w:rsidR="002D1977" w:rsidRPr="00CB0055" w:rsidRDefault="002D1977" w:rsidP="002D1977">
                <w:pPr>
                  <w:pStyle w:val="Heading3"/>
                </w:pPr>
                <w:r w:rsidRPr="00CB0055">
                  <w:t>Contact</w:t>
                </w:r>
              </w:p>
            </w:sdtContent>
          </w:sdt>
          <w:p w14:paraId="6A8C8055" w14:textId="77777777" w:rsidR="002D1977" w:rsidRDefault="002D1977" w:rsidP="002D1977">
            <w:r>
              <w:t>8871821468</w:t>
            </w:r>
          </w:p>
          <w:p w14:paraId="2B2421CF" w14:textId="77777777" w:rsidR="002D1977" w:rsidRDefault="002D1977" w:rsidP="002D1977">
            <w:r>
              <w:t xml:space="preserve">Email; </w:t>
            </w:r>
          </w:p>
          <w:p w14:paraId="2431CF61" w14:textId="77777777" w:rsidR="002D1977" w:rsidRDefault="002D1977" w:rsidP="002D1977">
            <w:hyperlink r:id="rId6" w:history="1">
              <w:r w:rsidRPr="00B84579">
                <w:rPr>
                  <w:rStyle w:val="Hyperlink"/>
                </w:rPr>
                <w:t>ankitajha2617@gmail.com</w:t>
              </w:r>
            </w:hyperlink>
            <w:r>
              <w:t xml:space="preserve"> </w:t>
            </w:r>
          </w:p>
          <w:p w14:paraId="25ED732A" w14:textId="77777777" w:rsidR="002D1977" w:rsidRDefault="002D1977" w:rsidP="002D1977">
            <w:proofErr w:type="gramStart"/>
            <w:r>
              <w:t>location ;</w:t>
            </w:r>
            <w:proofErr w:type="gramEnd"/>
            <w:r>
              <w:t xml:space="preserve"> </w:t>
            </w:r>
            <w:proofErr w:type="spellStart"/>
            <w:r>
              <w:t>satya</w:t>
            </w:r>
            <w:proofErr w:type="spellEnd"/>
            <w:r>
              <w:t xml:space="preserve"> </w:t>
            </w:r>
            <w:proofErr w:type="spellStart"/>
            <w:r>
              <w:t>sai</w:t>
            </w:r>
            <w:proofErr w:type="spellEnd"/>
            <w:r>
              <w:t xml:space="preserve"> </w:t>
            </w:r>
            <w:proofErr w:type="gramStart"/>
            <w:r>
              <w:t>square ,</w:t>
            </w:r>
            <w:proofErr w:type="gramEnd"/>
            <w:r>
              <w:t xml:space="preserve"> </w:t>
            </w:r>
            <w:proofErr w:type="spellStart"/>
            <w:proofErr w:type="gramStart"/>
            <w:r>
              <w:t>indore</w:t>
            </w:r>
            <w:proofErr w:type="spellEnd"/>
            <w:r>
              <w:t xml:space="preserve"> .</w:t>
            </w:r>
            <w:proofErr w:type="gramEnd"/>
          </w:p>
          <w:sdt>
            <w:sdtPr>
              <w:id w:val="-1444214663"/>
              <w:placeholder>
                <w:docPart w:val="F39124C0523C4E6A9BD8A5BF656AB7CC"/>
              </w:placeholder>
              <w:temporary/>
              <w:showingPlcHdr/>
              <w15:appearance w15:val="hidden"/>
            </w:sdtPr>
            <w:sdtEndPr/>
            <w:sdtContent>
              <w:p w14:paraId="2167CB35" w14:textId="77777777" w:rsidR="002D1977" w:rsidRPr="00CB0055" w:rsidRDefault="002D1977" w:rsidP="002D1977">
                <w:pPr>
                  <w:pStyle w:val="Heading3"/>
                </w:pPr>
                <w:r w:rsidRPr="00CB0055">
                  <w:t>Hobbies</w:t>
                </w:r>
              </w:p>
            </w:sdtContent>
          </w:sdt>
          <w:p w14:paraId="25EB6588" w14:textId="77777777" w:rsidR="002D1977" w:rsidRDefault="002D1977" w:rsidP="002D1977">
            <w:r>
              <w:t xml:space="preserve">Painting </w:t>
            </w:r>
          </w:p>
          <w:p w14:paraId="52A2CB80" w14:textId="77777777" w:rsidR="002D1977" w:rsidRDefault="002D1977" w:rsidP="002D1977">
            <w:r>
              <w:t xml:space="preserve">Writing poems </w:t>
            </w:r>
          </w:p>
          <w:p w14:paraId="4A65D713" w14:textId="77777777" w:rsidR="002D1977" w:rsidRDefault="002D1977" w:rsidP="002D1977">
            <w:r>
              <w:t>Reading novels</w:t>
            </w:r>
          </w:p>
          <w:p w14:paraId="3FF8CB1F" w14:textId="77777777" w:rsidR="002D1977" w:rsidRDefault="002D1977" w:rsidP="002D1977">
            <w:r>
              <w:t xml:space="preserve">Cooking and trying new recipes </w:t>
            </w:r>
          </w:p>
          <w:p w14:paraId="46952839" w14:textId="77777777" w:rsidR="002D1977" w:rsidRDefault="002D1977" w:rsidP="002D1977">
            <w:r>
              <w:t xml:space="preserve">Exploring new places </w:t>
            </w:r>
          </w:p>
          <w:p w14:paraId="6334E2E1" w14:textId="77777777" w:rsidR="002D1977" w:rsidRDefault="002D1977" w:rsidP="002D1977">
            <w:r>
              <w:t>Watching movies</w:t>
            </w:r>
          </w:p>
          <w:p w14:paraId="7EF0B936" w14:textId="77777777" w:rsidR="002D1977" w:rsidRDefault="002D1977" w:rsidP="002D1977">
            <w:r>
              <w:t xml:space="preserve">Interacting with people </w:t>
            </w:r>
          </w:p>
          <w:p w14:paraId="73FE46E6" w14:textId="77777777" w:rsidR="002D1977" w:rsidRDefault="002D1977" w:rsidP="002D1977"/>
          <w:p w14:paraId="7CF2D02D" w14:textId="77777777" w:rsidR="002D1977" w:rsidRDefault="002D1977" w:rsidP="002D1977"/>
          <w:p w14:paraId="0A293A79" w14:textId="77777777" w:rsidR="002D1977" w:rsidRDefault="002D1977" w:rsidP="002D1977"/>
          <w:p w14:paraId="7F34DA1D" w14:textId="7CADACF3" w:rsidR="002D1977" w:rsidRPr="004D3011" w:rsidRDefault="002D1977" w:rsidP="002D1977"/>
        </w:tc>
        <w:tc>
          <w:tcPr>
            <w:tcW w:w="720" w:type="dxa"/>
          </w:tcPr>
          <w:p w14:paraId="29A07576" w14:textId="77777777" w:rsidR="002D1977" w:rsidRDefault="002D1977" w:rsidP="002D1977">
            <w:pPr>
              <w:tabs>
                <w:tab w:val="left" w:pos="990"/>
              </w:tabs>
            </w:pPr>
          </w:p>
        </w:tc>
        <w:tc>
          <w:tcPr>
            <w:tcW w:w="6470" w:type="dxa"/>
          </w:tcPr>
          <w:sdt>
            <w:sdtPr>
              <w:id w:val="1049110328"/>
              <w:placeholder>
                <w:docPart w:val="310564DE30274BEEA17A58CD76FCD2C4"/>
              </w:placeholder>
              <w:temporary/>
              <w:showingPlcHdr/>
              <w15:appearance w15:val="hidden"/>
            </w:sdtPr>
            <w:sdtEndPr/>
            <w:sdtContent>
              <w:p w14:paraId="23CC68C5" w14:textId="77777777" w:rsidR="002D1977" w:rsidRDefault="002D1977" w:rsidP="002D1977">
                <w:pPr>
                  <w:pStyle w:val="Heading2"/>
                </w:pPr>
                <w:r w:rsidRPr="00036450">
                  <w:t>EDUCATION</w:t>
                </w:r>
              </w:p>
            </w:sdtContent>
          </w:sdt>
          <w:p w14:paraId="73DC0E27" w14:textId="77777777" w:rsidR="002D1977" w:rsidRDefault="002D1977" w:rsidP="002D1977">
            <w:pPr>
              <w:pStyle w:val="Heading4"/>
            </w:pPr>
            <w:r>
              <w:t xml:space="preserve">Shree Vaishnav institute of commerce </w:t>
            </w:r>
          </w:p>
          <w:p w14:paraId="5C17DE09" w14:textId="77777777" w:rsidR="002D1977" w:rsidRDefault="002D1977" w:rsidP="002D1977">
            <w:r>
              <w:t>Starting from August 2025</w:t>
            </w:r>
          </w:p>
          <w:p w14:paraId="1AADE074" w14:textId="77777777" w:rsidR="002D1977" w:rsidRPr="00B359E4" w:rsidRDefault="002D1977" w:rsidP="002D1977">
            <w:r>
              <w:t xml:space="preserve">Pursuing BA Psychology </w:t>
            </w:r>
          </w:p>
          <w:p w14:paraId="1B888C2C" w14:textId="77777777" w:rsidR="002D1977" w:rsidRDefault="002D1977" w:rsidP="002D1977"/>
          <w:p w14:paraId="60763924" w14:textId="77777777" w:rsidR="002D1977" w:rsidRDefault="002D1977" w:rsidP="002D1977">
            <w:pPr>
              <w:pStyle w:val="Heading4"/>
            </w:pPr>
            <w:r>
              <w:t xml:space="preserve">Senior secondary from Mar </w:t>
            </w:r>
            <w:proofErr w:type="spellStart"/>
            <w:r>
              <w:t>Thoma</w:t>
            </w:r>
            <w:proofErr w:type="spellEnd"/>
            <w:r>
              <w:t xml:space="preserve"> public school </w:t>
            </w:r>
          </w:p>
          <w:p w14:paraId="327B0D05" w14:textId="77777777" w:rsidR="002D1977" w:rsidRDefault="002D1977" w:rsidP="002D1977">
            <w:r>
              <w:t>2022-2023</w:t>
            </w:r>
          </w:p>
          <w:p w14:paraId="35AF44B8" w14:textId="77777777" w:rsidR="002D1977" w:rsidRDefault="002D1977" w:rsidP="002D1977">
            <w:r>
              <w:t xml:space="preserve">With A satisfactory percentage of 76 </w:t>
            </w:r>
          </w:p>
          <w:p w14:paraId="1FEC20C3" w14:textId="77777777" w:rsidR="002D1977" w:rsidRDefault="002D1977" w:rsidP="002D1977"/>
          <w:p w14:paraId="40B18B1E" w14:textId="77777777" w:rsidR="002D1977" w:rsidRDefault="002D1977" w:rsidP="002D197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Secondary from Mar </w:t>
            </w:r>
            <w:proofErr w:type="spellStart"/>
            <w:r>
              <w:rPr>
                <w:b/>
                <w:bCs/>
              </w:rPr>
              <w:t>Thoma</w:t>
            </w:r>
            <w:proofErr w:type="spellEnd"/>
            <w:r>
              <w:rPr>
                <w:b/>
                <w:bCs/>
              </w:rPr>
              <w:t xml:space="preserve"> H S School </w:t>
            </w:r>
          </w:p>
          <w:p w14:paraId="7632D32A" w14:textId="77777777" w:rsidR="002D1977" w:rsidRDefault="002D1977" w:rsidP="002D1977">
            <w:r>
              <w:t>2020-2021</w:t>
            </w:r>
          </w:p>
          <w:p w14:paraId="16DBE739" w14:textId="77777777" w:rsidR="002D1977" w:rsidRPr="0009786B" w:rsidRDefault="002D1977" w:rsidP="002D1977">
            <w:r>
              <w:t xml:space="preserve">With an excellent percentage of 92 </w:t>
            </w:r>
          </w:p>
          <w:p w14:paraId="0D423E04" w14:textId="77777777" w:rsidR="002D1977" w:rsidRPr="0009786B" w:rsidRDefault="002D1977" w:rsidP="002D1977">
            <w:pPr>
              <w:pStyle w:val="Heading2"/>
            </w:pPr>
            <w:r>
              <w:t>Teaching experience</w:t>
            </w:r>
          </w:p>
          <w:p w14:paraId="4151DDCB" w14:textId="77777777" w:rsidR="002D1977" w:rsidRDefault="002D1977" w:rsidP="002D1977">
            <w:r>
              <w:t xml:space="preserve">Tutored students from neighborhood in core subjects </w:t>
            </w:r>
          </w:p>
          <w:p w14:paraId="7CB69361" w14:textId="77777777" w:rsidR="002D1977" w:rsidRDefault="002D1977" w:rsidP="002D1977"/>
          <w:p w14:paraId="0340D9E4" w14:textId="77777777" w:rsidR="002D1977" w:rsidRDefault="002D1977" w:rsidP="002D1977">
            <w:r>
              <w:t xml:space="preserve">Helped clarify concepts through simple explanation and regular doubt solving </w:t>
            </w:r>
          </w:p>
          <w:p w14:paraId="69F3B7CC" w14:textId="77777777" w:rsidR="002D1977" w:rsidRDefault="002D1977" w:rsidP="002D1977"/>
          <w:p w14:paraId="45DF0140" w14:textId="77777777" w:rsidR="002D1977" w:rsidRDefault="002D1977" w:rsidP="002D1977">
            <w:r>
              <w:t xml:space="preserve">Encouraged disciplined study routines and provided attention </w:t>
            </w:r>
          </w:p>
          <w:p w14:paraId="173FD390" w14:textId="77777777" w:rsidR="002D1977" w:rsidRDefault="002D1977" w:rsidP="002D1977">
            <w:pPr>
              <w:pStyle w:val="Heading4"/>
              <w:rPr>
                <w:bCs/>
              </w:rPr>
            </w:pPr>
          </w:p>
          <w:p w14:paraId="06A3F097" w14:textId="77777777" w:rsidR="002D1977" w:rsidRDefault="002D1977" w:rsidP="002D1977">
            <w:r w:rsidRPr="0009786B">
              <w:rPr>
                <w:b/>
                <w:bCs/>
              </w:rPr>
              <w:t xml:space="preserve">Subjects </w:t>
            </w:r>
            <w:proofErr w:type="gramStart"/>
            <w:r w:rsidRPr="0009786B">
              <w:rPr>
                <w:b/>
                <w:bCs/>
              </w:rPr>
              <w:t>offered</w:t>
            </w:r>
            <w:r>
              <w:t xml:space="preserve"> ;</w:t>
            </w:r>
            <w:proofErr w:type="gramEnd"/>
            <w:r>
              <w:t xml:space="preserve"> </w:t>
            </w:r>
          </w:p>
          <w:p w14:paraId="5A5189F3" w14:textId="77777777" w:rsidR="002D1977" w:rsidRDefault="002D1977" w:rsidP="002D1977"/>
          <w:p w14:paraId="052618DB" w14:textId="77777777" w:rsidR="002D1977" w:rsidRDefault="002D1977" w:rsidP="002D1977">
            <w:r>
              <w:t>Science</w:t>
            </w:r>
          </w:p>
          <w:p w14:paraId="21943A6A" w14:textId="77777777" w:rsidR="002D1977" w:rsidRDefault="002D1977" w:rsidP="002D1977"/>
          <w:p w14:paraId="4E91B878" w14:textId="77777777" w:rsidR="002D1977" w:rsidRDefault="002D1977" w:rsidP="002D1977">
            <w:r>
              <w:t xml:space="preserve">English </w:t>
            </w:r>
          </w:p>
          <w:p w14:paraId="475EA3C4" w14:textId="77777777" w:rsidR="002D1977" w:rsidRDefault="002D1977" w:rsidP="002D1977">
            <w:pPr>
              <w:rPr>
                <w:noProof/>
                <w:color w:val="000000" w:themeColor="text1"/>
              </w:rPr>
            </w:pPr>
          </w:p>
          <w:p w14:paraId="14BD7DAF" w14:textId="77777777" w:rsidR="002D1977" w:rsidRDefault="002D1977" w:rsidP="002D1977">
            <w:pPr>
              <w:rPr>
                <w:b/>
                <w:bCs/>
                <w:noProof/>
                <w:color w:val="000000" w:themeColor="text1"/>
              </w:rPr>
            </w:pPr>
            <w:r w:rsidRPr="0009786B">
              <w:rPr>
                <w:b/>
                <w:bCs/>
                <w:noProof/>
                <w:color w:val="000000" w:themeColor="text1"/>
              </w:rPr>
              <w:t xml:space="preserve">Skills </w:t>
            </w:r>
            <w:r>
              <w:rPr>
                <w:b/>
                <w:bCs/>
                <w:noProof/>
                <w:color w:val="000000" w:themeColor="text1"/>
              </w:rPr>
              <w:t xml:space="preserve">; </w:t>
            </w:r>
          </w:p>
          <w:p w14:paraId="448B5021" w14:textId="77777777" w:rsidR="002D1977" w:rsidRDefault="002D1977" w:rsidP="002D1977">
            <w:pPr>
              <w:rPr>
                <w:b/>
                <w:bCs/>
                <w:noProof/>
                <w:color w:val="000000" w:themeColor="text1"/>
              </w:rPr>
            </w:pPr>
          </w:p>
          <w:p w14:paraId="2F8DEC9D" w14:textId="77777777" w:rsidR="002D1977" w:rsidRDefault="002D1977" w:rsidP="002D1977">
            <w:pPr>
              <w:rPr>
                <w:noProof/>
                <w:color w:val="000000" w:themeColor="text1"/>
              </w:rPr>
            </w:pPr>
            <w:r w:rsidRPr="0009786B">
              <w:rPr>
                <w:noProof/>
                <w:color w:val="000000" w:themeColor="text1"/>
              </w:rPr>
              <w:t xml:space="preserve">Excellent communication and explaination skills </w:t>
            </w:r>
          </w:p>
          <w:p w14:paraId="72BB08B7" w14:textId="77777777" w:rsidR="002D1977" w:rsidRDefault="002D1977" w:rsidP="002D1977">
            <w:pPr>
              <w:rPr>
                <w:noProof/>
                <w:color w:val="000000" w:themeColor="text1"/>
              </w:rPr>
            </w:pPr>
          </w:p>
          <w:p w14:paraId="0C4A51D7" w14:textId="77777777" w:rsidR="002D1977" w:rsidRDefault="002D1977" w:rsidP="002D1977">
            <w:pPr>
              <w:rPr>
                <w:noProof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t>Fluent in english and hindi ( can teach in both languages )</w:t>
            </w:r>
          </w:p>
          <w:p w14:paraId="1A32543D" w14:textId="77777777" w:rsidR="002D1977" w:rsidRDefault="002D1977" w:rsidP="002D1977">
            <w:pPr>
              <w:rPr>
                <w:noProof/>
                <w:color w:val="000000" w:themeColor="text1"/>
              </w:rPr>
            </w:pPr>
          </w:p>
          <w:p w14:paraId="17D6654E" w14:textId="77777777" w:rsidR="002D1977" w:rsidRDefault="002D1977" w:rsidP="002D1977">
            <w:pPr>
              <w:rPr>
                <w:noProof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t xml:space="preserve">Friendly , helpful , empathatic with students </w:t>
            </w:r>
          </w:p>
          <w:p w14:paraId="16F91D35" w14:textId="77777777" w:rsidR="002D1977" w:rsidRDefault="002D1977" w:rsidP="002D1977">
            <w:pPr>
              <w:rPr>
                <w:noProof/>
                <w:color w:val="000000" w:themeColor="text1"/>
              </w:rPr>
            </w:pPr>
          </w:p>
          <w:p w14:paraId="6DE232BF" w14:textId="77777777" w:rsidR="002D1977" w:rsidRDefault="002D1977" w:rsidP="002D1977">
            <w:pPr>
              <w:rPr>
                <w:noProof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t>Creative and adaptivee in teaching methods</w:t>
            </w:r>
          </w:p>
          <w:p w14:paraId="19C1C7F1" w14:textId="77777777" w:rsidR="002D1977" w:rsidRDefault="002D1977" w:rsidP="002D1977">
            <w:pPr>
              <w:rPr>
                <w:noProof/>
                <w:color w:val="000000" w:themeColor="text1"/>
              </w:rPr>
            </w:pPr>
          </w:p>
          <w:p w14:paraId="3A203A73" w14:textId="77777777" w:rsidR="002D1977" w:rsidRDefault="002D1977" w:rsidP="002D1977">
            <w:pPr>
              <w:rPr>
                <w:noProof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t xml:space="preserve">Passionate about learnig and self growth </w:t>
            </w:r>
          </w:p>
          <w:p w14:paraId="016F15B6" w14:textId="77777777" w:rsidR="002D1977" w:rsidRDefault="002D1977" w:rsidP="002D1977">
            <w:pPr>
              <w:rPr>
                <w:noProof/>
                <w:color w:val="000000" w:themeColor="text1"/>
              </w:rPr>
            </w:pPr>
          </w:p>
          <w:p w14:paraId="1DA0A8FB" w14:textId="77777777" w:rsidR="002D1977" w:rsidRDefault="002D1977" w:rsidP="002D1977">
            <w:pPr>
              <w:rPr>
                <w:b/>
                <w:bCs/>
                <w:noProof/>
                <w:color w:val="000000" w:themeColor="text1"/>
              </w:rPr>
            </w:pPr>
            <w:r>
              <w:rPr>
                <w:b/>
                <w:bCs/>
                <w:noProof/>
                <w:color w:val="000000" w:themeColor="text1"/>
              </w:rPr>
              <w:t xml:space="preserve">Computer skills </w:t>
            </w:r>
          </w:p>
          <w:p w14:paraId="377F7210" w14:textId="77777777" w:rsidR="002D1977" w:rsidRDefault="002D1977" w:rsidP="002D1977">
            <w:pPr>
              <w:rPr>
                <w:noProof/>
                <w:color w:val="000000" w:themeColor="text1"/>
              </w:rPr>
            </w:pPr>
          </w:p>
          <w:p w14:paraId="2F479CBA" w14:textId="77777777" w:rsidR="002D1977" w:rsidRDefault="002D1977" w:rsidP="002D1977">
            <w:pPr>
              <w:rPr>
                <w:noProof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lastRenderedPageBreak/>
              <w:t xml:space="preserve">Proefficient in MS Woerd , powerpoint , excel </w:t>
            </w:r>
          </w:p>
          <w:p w14:paraId="695463AF" w14:textId="77777777" w:rsidR="002D1977" w:rsidRDefault="002D1977" w:rsidP="002D1977">
            <w:pPr>
              <w:rPr>
                <w:noProof/>
                <w:color w:val="000000" w:themeColor="text1"/>
              </w:rPr>
            </w:pPr>
          </w:p>
          <w:p w14:paraId="658121CA" w14:textId="77777777" w:rsidR="002D1977" w:rsidRDefault="002D1977" w:rsidP="002D1977">
            <w:pPr>
              <w:rPr>
                <w:noProof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t>Familiar with google tools ( docs , sides , classroom )</w:t>
            </w:r>
          </w:p>
          <w:p w14:paraId="25FA2DD5" w14:textId="77777777" w:rsidR="002D1977" w:rsidRDefault="002D1977" w:rsidP="002D1977">
            <w:pPr>
              <w:rPr>
                <w:noProof/>
                <w:color w:val="000000" w:themeColor="text1"/>
              </w:rPr>
            </w:pPr>
          </w:p>
          <w:p w14:paraId="09BD09FE" w14:textId="77777777" w:rsidR="002D1977" w:rsidRDefault="002D1977" w:rsidP="002D1977">
            <w:pPr>
              <w:rPr>
                <w:noProof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t xml:space="preserve">Comfortable using digitak resources for esson p,lanning and assignemnts </w:t>
            </w:r>
          </w:p>
          <w:p w14:paraId="3434FEEF" w14:textId="77777777" w:rsidR="002D1977" w:rsidRDefault="002D1977" w:rsidP="002D1977">
            <w:pPr>
              <w:rPr>
                <w:noProof/>
                <w:color w:val="000000" w:themeColor="text1"/>
              </w:rPr>
            </w:pPr>
          </w:p>
          <w:p w14:paraId="7024F05C" w14:textId="77777777" w:rsidR="002D1977" w:rsidRDefault="002D1977" w:rsidP="002D1977">
            <w:pPr>
              <w:rPr>
                <w:b/>
                <w:bCs/>
                <w:noProof/>
                <w:color w:val="000000" w:themeColor="text1"/>
              </w:rPr>
            </w:pPr>
            <w:r>
              <w:rPr>
                <w:b/>
                <w:bCs/>
                <w:noProof/>
                <w:color w:val="000000" w:themeColor="text1"/>
              </w:rPr>
              <w:t xml:space="preserve">Co-curricular activities </w:t>
            </w:r>
          </w:p>
          <w:p w14:paraId="5425FBF2" w14:textId="77777777" w:rsidR="002D1977" w:rsidRDefault="002D1977" w:rsidP="002D1977">
            <w:pPr>
              <w:rPr>
                <w:b/>
                <w:bCs/>
                <w:noProof/>
                <w:color w:val="000000" w:themeColor="text1"/>
              </w:rPr>
            </w:pPr>
          </w:p>
          <w:p w14:paraId="503F5CF0" w14:textId="77777777" w:rsidR="002D1977" w:rsidRDefault="002D1977" w:rsidP="002D1977">
            <w:pPr>
              <w:rPr>
                <w:noProof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t xml:space="preserve">Anchored multiple school events and functions </w:t>
            </w:r>
          </w:p>
          <w:p w14:paraId="29DD3DDA" w14:textId="77777777" w:rsidR="002D1977" w:rsidRDefault="002D1977" w:rsidP="002D1977">
            <w:pPr>
              <w:rPr>
                <w:noProof/>
                <w:color w:val="000000" w:themeColor="text1"/>
              </w:rPr>
            </w:pPr>
          </w:p>
          <w:p w14:paraId="279AA5CB" w14:textId="6FF28A60" w:rsidR="002D1977" w:rsidRDefault="002D1977" w:rsidP="002D1977">
            <w:pPr>
              <w:rPr>
                <w:noProof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t>Regular part</w:t>
            </w:r>
            <w:r w:rsidR="009D614D">
              <w:rPr>
                <w:noProof/>
                <w:color w:val="000000" w:themeColor="text1"/>
              </w:rPr>
              <w:t>i</w:t>
            </w:r>
            <w:r>
              <w:rPr>
                <w:noProof/>
                <w:color w:val="000000" w:themeColor="text1"/>
              </w:rPr>
              <w:t xml:space="preserve">cipant in local events focused on leadership and communicatin skills </w:t>
            </w:r>
          </w:p>
          <w:p w14:paraId="72D72F2A" w14:textId="77777777" w:rsidR="002D1977" w:rsidRDefault="002D1977" w:rsidP="002D1977">
            <w:pPr>
              <w:rPr>
                <w:noProof/>
                <w:color w:val="000000" w:themeColor="text1"/>
              </w:rPr>
            </w:pPr>
          </w:p>
          <w:p w14:paraId="443956F8" w14:textId="71A38355" w:rsidR="002D1977" w:rsidRDefault="002D1977" w:rsidP="002D1977">
            <w:pPr>
              <w:rPr>
                <w:noProof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t>Enthusiastic about personal and pr</w:t>
            </w:r>
            <w:r w:rsidR="00A34C37">
              <w:rPr>
                <w:noProof/>
                <w:color w:val="000000" w:themeColor="text1"/>
              </w:rPr>
              <w:t>ofessional</w:t>
            </w:r>
            <w:r>
              <w:rPr>
                <w:noProof/>
                <w:color w:val="000000" w:themeColor="text1"/>
              </w:rPr>
              <w:t xml:space="preserve"> developmental opportunites </w:t>
            </w:r>
          </w:p>
          <w:p w14:paraId="66CA338B" w14:textId="77777777" w:rsidR="002D1977" w:rsidRDefault="002D1977" w:rsidP="002D1977">
            <w:pPr>
              <w:rPr>
                <w:noProof/>
                <w:color w:val="000000" w:themeColor="text1"/>
              </w:rPr>
            </w:pPr>
          </w:p>
          <w:p w14:paraId="76285853" w14:textId="77777777" w:rsidR="002D1977" w:rsidRDefault="002D1977" w:rsidP="002D1977">
            <w:pPr>
              <w:rPr>
                <w:noProof/>
                <w:color w:val="000000" w:themeColor="text1"/>
              </w:rPr>
            </w:pPr>
          </w:p>
          <w:p w14:paraId="04D15986" w14:textId="77777777" w:rsidR="002D1977" w:rsidRDefault="002D1977" w:rsidP="002D1977">
            <w:pPr>
              <w:rPr>
                <w:b/>
                <w:bCs/>
                <w:noProof/>
                <w:color w:val="000000" w:themeColor="text1"/>
              </w:rPr>
            </w:pPr>
            <w:r>
              <w:rPr>
                <w:b/>
                <w:bCs/>
                <w:noProof/>
                <w:color w:val="000000" w:themeColor="text1"/>
              </w:rPr>
              <w:t>Teaching Preference</w:t>
            </w:r>
          </w:p>
          <w:p w14:paraId="6E641669" w14:textId="77777777" w:rsidR="002D1977" w:rsidRDefault="002D1977" w:rsidP="002D1977">
            <w:pPr>
              <w:rPr>
                <w:b/>
                <w:bCs/>
                <w:noProof/>
                <w:color w:val="000000" w:themeColor="text1"/>
              </w:rPr>
            </w:pPr>
          </w:p>
          <w:p w14:paraId="10BCA4D8" w14:textId="77777777" w:rsidR="002D1977" w:rsidRPr="00487E68" w:rsidRDefault="002D1977" w:rsidP="002D1977">
            <w:pPr>
              <w:rPr>
                <w:noProof/>
                <w:color w:val="000000" w:themeColor="text1"/>
              </w:rPr>
            </w:pPr>
            <w:r w:rsidRPr="00487E68">
              <w:rPr>
                <w:noProof/>
                <w:color w:val="000000" w:themeColor="text1"/>
              </w:rPr>
              <w:t xml:space="preserve">Open to teaching in CBSE , MP Board , or private schools in indore </w:t>
            </w:r>
          </w:p>
          <w:p w14:paraId="300CBF1F" w14:textId="77777777" w:rsidR="002D1977" w:rsidRPr="00487E68" w:rsidRDefault="002D1977" w:rsidP="002D1977">
            <w:pPr>
              <w:rPr>
                <w:b/>
                <w:bCs/>
                <w:noProof/>
                <w:color w:val="000000" w:themeColor="text1"/>
              </w:rPr>
            </w:pPr>
          </w:p>
          <w:p w14:paraId="2C4DDB3D" w14:textId="4A085A41" w:rsidR="002D1977" w:rsidRPr="004D3011" w:rsidRDefault="002D1977" w:rsidP="002D1977">
            <w:pPr>
              <w:pStyle w:val="Heading4"/>
              <w:rPr>
                <w:color w:val="FFFFFF" w:themeColor="background1"/>
              </w:rPr>
            </w:pPr>
          </w:p>
        </w:tc>
      </w:tr>
    </w:tbl>
    <w:p w14:paraId="5ABCB6A4" w14:textId="77777777" w:rsidR="002D1977" w:rsidRDefault="002D1977" w:rsidP="000C45FF">
      <w:pPr>
        <w:tabs>
          <w:tab w:val="left" w:pos="990"/>
        </w:tabs>
      </w:pPr>
    </w:p>
    <w:sectPr w:rsidR="002D1977" w:rsidSect="000C45FF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4EBB8" w14:textId="77777777" w:rsidR="002D1977" w:rsidRDefault="002D1977" w:rsidP="000C45FF">
      <w:r>
        <w:separator/>
      </w:r>
    </w:p>
  </w:endnote>
  <w:endnote w:type="continuationSeparator" w:id="0">
    <w:p w14:paraId="402E044C" w14:textId="77777777" w:rsidR="002D1977" w:rsidRDefault="002D1977" w:rsidP="000C4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D14A0" w14:textId="77777777" w:rsidR="002D1977" w:rsidRDefault="002D1977" w:rsidP="000C45FF">
      <w:r>
        <w:separator/>
      </w:r>
    </w:p>
  </w:footnote>
  <w:footnote w:type="continuationSeparator" w:id="0">
    <w:p w14:paraId="49D605ED" w14:textId="77777777" w:rsidR="002D1977" w:rsidRDefault="002D1977" w:rsidP="000C45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45758" w14:textId="77777777" w:rsidR="000C45FF" w:rsidRDefault="000C45FF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C55A371" wp14:editId="3C6BF639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260336" cy="9628632"/>
          <wp:effectExtent l="0" t="0" r="0" b="0"/>
          <wp:wrapNone/>
          <wp:docPr id="3" name="Graphic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60336" cy="96286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977"/>
    <w:rsid w:val="00032603"/>
    <w:rsid w:val="00036450"/>
    <w:rsid w:val="00094499"/>
    <w:rsid w:val="000C45FF"/>
    <w:rsid w:val="000E3FD1"/>
    <w:rsid w:val="00112054"/>
    <w:rsid w:val="001317D8"/>
    <w:rsid w:val="001525E1"/>
    <w:rsid w:val="00180329"/>
    <w:rsid w:val="0019001F"/>
    <w:rsid w:val="001A74A5"/>
    <w:rsid w:val="001B2ABD"/>
    <w:rsid w:val="001C2A76"/>
    <w:rsid w:val="001E0391"/>
    <w:rsid w:val="001E1759"/>
    <w:rsid w:val="001F1ECC"/>
    <w:rsid w:val="002400EB"/>
    <w:rsid w:val="00256CF7"/>
    <w:rsid w:val="00281FD5"/>
    <w:rsid w:val="002D1977"/>
    <w:rsid w:val="0030481B"/>
    <w:rsid w:val="003156FC"/>
    <w:rsid w:val="003254B5"/>
    <w:rsid w:val="0037121F"/>
    <w:rsid w:val="003910D8"/>
    <w:rsid w:val="003A6B7D"/>
    <w:rsid w:val="003B06CA"/>
    <w:rsid w:val="004071FC"/>
    <w:rsid w:val="00445947"/>
    <w:rsid w:val="004813B3"/>
    <w:rsid w:val="00496591"/>
    <w:rsid w:val="004C63E4"/>
    <w:rsid w:val="004D3011"/>
    <w:rsid w:val="005262AC"/>
    <w:rsid w:val="005E39D5"/>
    <w:rsid w:val="00600670"/>
    <w:rsid w:val="0062123A"/>
    <w:rsid w:val="00646E75"/>
    <w:rsid w:val="006771D0"/>
    <w:rsid w:val="006B581D"/>
    <w:rsid w:val="00715FCB"/>
    <w:rsid w:val="00743101"/>
    <w:rsid w:val="00764C9F"/>
    <w:rsid w:val="007775E1"/>
    <w:rsid w:val="007867A0"/>
    <w:rsid w:val="007927F5"/>
    <w:rsid w:val="00802CA0"/>
    <w:rsid w:val="009260CD"/>
    <w:rsid w:val="00940A66"/>
    <w:rsid w:val="00952C25"/>
    <w:rsid w:val="009D614D"/>
    <w:rsid w:val="00A2118D"/>
    <w:rsid w:val="00A34C37"/>
    <w:rsid w:val="00AD0A50"/>
    <w:rsid w:val="00AD76E2"/>
    <w:rsid w:val="00B20152"/>
    <w:rsid w:val="00B359E4"/>
    <w:rsid w:val="00B57D98"/>
    <w:rsid w:val="00B70850"/>
    <w:rsid w:val="00C066B6"/>
    <w:rsid w:val="00C37BA1"/>
    <w:rsid w:val="00C4674C"/>
    <w:rsid w:val="00C506CF"/>
    <w:rsid w:val="00C72BED"/>
    <w:rsid w:val="00C9578B"/>
    <w:rsid w:val="00CB0055"/>
    <w:rsid w:val="00D2522B"/>
    <w:rsid w:val="00D422DE"/>
    <w:rsid w:val="00D5459D"/>
    <w:rsid w:val="00DA1F4D"/>
    <w:rsid w:val="00DD172A"/>
    <w:rsid w:val="00E25A26"/>
    <w:rsid w:val="00E4381A"/>
    <w:rsid w:val="00E55D74"/>
    <w:rsid w:val="00F60274"/>
    <w:rsid w:val="00F77FB9"/>
    <w:rsid w:val="00FB0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2C6EFE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1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/>
    <w:lsdException w:name="Hashtag" w:semiHidden="1"/>
    <w:lsdException w:name="Smart Link" w:semiHidden="1" w:unhideWhenUsed="1"/>
  </w:latentStyles>
  <w:style w:type="paragraph" w:default="1" w:styleId="Normal">
    <w:name w:val="Normal"/>
    <w:qFormat/>
    <w:rsid w:val="00B359E4"/>
    <w:rPr>
      <w:sz w:val="18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76E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4D3011"/>
    <w:pPr>
      <w:keepNext/>
      <w:keepLines/>
      <w:pBdr>
        <w:bottom w:val="single" w:sz="8" w:space="1" w:color="94B6D2" w:themeColor="accent1"/>
      </w:pBdr>
      <w:spacing w:before="240" w:after="120"/>
      <w:outlineLvl w:val="1"/>
    </w:pPr>
    <w:rPr>
      <w:rFonts w:asciiTheme="majorHAnsi" w:eastAsiaTheme="majorEastAsia" w:hAnsiTheme="majorHAnsi" w:cstheme="majorBidi"/>
      <w:b/>
      <w:bCs/>
      <w:cap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0A66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b/>
      <w:caps/>
      <w:color w:val="548AB7" w:themeColor="accent1" w:themeShade="B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B359E4"/>
    <w:pPr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D3011"/>
    <w:rPr>
      <w:rFonts w:asciiTheme="majorHAnsi" w:eastAsiaTheme="majorEastAsia" w:hAnsiTheme="majorHAnsi" w:cstheme="majorBidi"/>
      <w:b/>
      <w:bCs/>
      <w:caps/>
      <w:sz w:val="22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B2ABD"/>
    <w:rPr>
      <w:caps/>
      <w:color w:val="000000" w:themeColor="text1"/>
      <w:sz w:val="9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1B2ABD"/>
    <w:rPr>
      <w:caps/>
      <w:color w:val="000000" w:themeColor="text1"/>
      <w:sz w:val="96"/>
      <w:szCs w:val="76"/>
    </w:rPr>
  </w:style>
  <w:style w:type="character" w:styleId="Emphasis">
    <w:name w:val="Emphasis"/>
    <w:basedOn w:val="DefaultParagraphFont"/>
    <w:uiPriority w:val="11"/>
    <w:semiHidden/>
    <w:qFormat/>
    <w:rsid w:val="00E25A26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AD76E2"/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rsid w:val="00036450"/>
  </w:style>
  <w:style w:type="character" w:customStyle="1" w:styleId="DateChar">
    <w:name w:val="Date Char"/>
    <w:basedOn w:val="DefaultParagraphFont"/>
    <w:link w:val="Date"/>
    <w:uiPriority w:val="99"/>
    <w:rsid w:val="00036450"/>
    <w:rPr>
      <w:sz w:val="18"/>
      <w:szCs w:val="22"/>
    </w:rPr>
  </w:style>
  <w:style w:type="character" w:styleId="Hyperlink">
    <w:name w:val="Hyperlink"/>
    <w:basedOn w:val="DefaultParagraphFont"/>
    <w:uiPriority w:val="99"/>
    <w:unhideWhenUsed/>
    <w:rsid w:val="00281FD5"/>
    <w:rPr>
      <w:color w:val="B85A22" w:themeColor="accent2" w:themeShade="BF"/>
      <w:u w:val="single"/>
    </w:rPr>
  </w:style>
  <w:style w:type="character" w:styleId="UnresolvedMention">
    <w:name w:val="Unresolved Mention"/>
    <w:basedOn w:val="DefaultParagraphFont"/>
    <w:uiPriority w:val="99"/>
    <w:semiHidden/>
    <w:rsid w:val="004813B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rsid w:val="000C45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C45FF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rsid w:val="000C45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C45FF"/>
    <w:rPr>
      <w:sz w:val="22"/>
      <w:szCs w:val="22"/>
    </w:rPr>
  </w:style>
  <w:style w:type="table" w:styleId="TableGrid">
    <w:name w:val="Table Grid"/>
    <w:basedOn w:val="TableNormal"/>
    <w:uiPriority w:val="39"/>
    <w:rsid w:val="001B2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B2ABD"/>
    <w:rPr>
      <w:color w:val="8080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2ABD"/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SubtitleChar">
    <w:name w:val="Subtitle Char"/>
    <w:basedOn w:val="DefaultParagraphFont"/>
    <w:link w:val="Subtitle"/>
    <w:uiPriority w:val="11"/>
    <w:rsid w:val="001B2ABD"/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Heading3Char">
    <w:name w:val="Heading 3 Char"/>
    <w:basedOn w:val="DefaultParagraphFont"/>
    <w:link w:val="Heading3"/>
    <w:uiPriority w:val="9"/>
    <w:rsid w:val="00940A66"/>
    <w:rPr>
      <w:rFonts w:asciiTheme="majorHAnsi" w:eastAsiaTheme="majorEastAsia" w:hAnsiTheme="majorHAnsi" w:cstheme="majorBidi"/>
      <w:b/>
      <w:caps/>
      <w:color w:val="548AB7" w:themeColor="accent1" w:themeShade="BF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359E4"/>
    <w:rPr>
      <w:b/>
      <w:sz w:val="18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2D19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197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197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19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197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kitajha2617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AppData\Roaming\Microsoft\Templates\Bold%20modern%20resum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ADDF111631D438EAC75EECE7E2CB1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500C73-8486-4074-8D2B-8F89BF6B0EE4}"/>
      </w:docPartPr>
      <w:docPartBody>
        <w:p w:rsidR="0097770D" w:rsidRDefault="0097770D" w:rsidP="0097770D">
          <w:pPr>
            <w:pStyle w:val="AADDF111631D438EAC75EECE7E2CB1F0"/>
          </w:pPr>
          <w:r w:rsidRPr="00CB0055">
            <w:t>Contact</w:t>
          </w:r>
        </w:p>
      </w:docPartBody>
    </w:docPart>
    <w:docPart>
      <w:docPartPr>
        <w:name w:val="F39124C0523C4E6A9BD8A5BF656AB7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8968C5-01FB-472C-BAA5-CA9BCCB7726A}"/>
      </w:docPartPr>
      <w:docPartBody>
        <w:p w:rsidR="0097770D" w:rsidRDefault="0097770D" w:rsidP="0097770D">
          <w:pPr>
            <w:pStyle w:val="F39124C0523C4E6A9BD8A5BF656AB7CC"/>
          </w:pPr>
          <w:r w:rsidRPr="00CB0055">
            <w:t>Hobbies</w:t>
          </w:r>
        </w:p>
      </w:docPartBody>
    </w:docPart>
    <w:docPart>
      <w:docPartPr>
        <w:name w:val="310564DE30274BEEA17A58CD76FCD2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4DA10E-B37C-4905-83F5-DE1A5BC2B375}"/>
      </w:docPartPr>
      <w:docPartBody>
        <w:p w:rsidR="0097770D" w:rsidRDefault="0097770D" w:rsidP="0097770D">
          <w:pPr>
            <w:pStyle w:val="310564DE30274BEEA17A58CD76FCD2C4"/>
          </w:pPr>
          <w:r w:rsidRPr="00036450">
            <w:t>EDUCATION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70D"/>
    <w:rsid w:val="00032603"/>
    <w:rsid w:val="001C2A76"/>
    <w:rsid w:val="00977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I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keepLines/>
      <w:pBdr>
        <w:bottom w:val="single" w:sz="8" w:space="1" w:color="4472C4" w:themeColor="accent1"/>
      </w:pBdr>
      <w:spacing w:before="240" w:after="120" w:line="240" w:lineRule="auto"/>
      <w:outlineLvl w:val="1"/>
    </w:pPr>
    <w:rPr>
      <w:rFonts w:asciiTheme="majorHAnsi" w:eastAsiaTheme="majorEastAsia" w:hAnsiTheme="majorHAnsi" w:cstheme="majorBidi"/>
      <w:b/>
      <w:bCs/>
      <w:caps/>
      <w:kern w:val="0"/>
      <w:sz w:val="22"/>
      <w:szCs w:val="26"/>
      <w:lang w:val="en-US" w:eastAsia="ja-JP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C45911" w:themeColor="accent2" w:themeShade="B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aps/>
      <w:kern w:val="0"/>
      <w:sz w:val="22"/>
      <w:szCs w:val="26"/>
      <w:lang w:val="en-US" w:eastAsia="ja-JP"/>
      <w14:ligatures w14:val="none"/>
    </w:rPr>
  </w:style>
  <w:style w:type="paragraph" w:customStyle="1" w:styleId="AADDF111631D438EAC75EECE7E2CB1F0">
    <w:name w:val="AADDF111631D438EAC75EECE7E2CB1F0"/>
    <w:rsid w:val="0097770D"/>
  </w:style>
  <w:style w:type="paragraph" w:customStyle="1" w:styleId="F39124C0523C4E6A9BD8A5BF656AB7CC">
    <w:name w:val="F39124C0523C4E6A9BD8A5BF656AB7CC"/>
    <w:rsid w:val="0097770D"/>
  </w:style>
  <w:style w:type="paragraph" w:customStyle="1" w:styleId="310564DE30274BEEA17A58CD76FCD2C4">
    <w:name w:val="310564DE30274BEEA17A58CD76FCD2C4"/>
    <w:rsid w:val="0097770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Bold modern resume</Template>
  <TotalTime>0</TotalTime>
  <Pages>2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2025-07-23T10:07:00Z</dcterms:created>
  <dcterms:modified xsi:type="dcterms:W3CDTF">2025-07-23T13:53:00Z</dcterms:modified>
</cp:coreProperties>
</file>